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</w:rPr>
      </w:pPr>
      <w:bookmarkStart w:id="0" w:name="_Toc523477611"/>
      <w:bookmarkStart w:id="1" w:name="_Toc523477632"/>
      <w:r>
        <w:rPr>
          <w:rFonts w:hint="eastAsia" w:cs="Times New Roman"/>
          <w:color w:val="auto"/>
        </w:rPr>
        <w:t>附件7：</w:t>
      </w:r>
      <w:bookmarkEnd w:id="0"/>
    </w:p>
    <w:p>
      <w:pPr>
        <w:pStyle w:val="2"/>
        <w:spacing w:before="120"/>
        <w:jc w:val="center"/>
        <w:rPr>
          <w:rFonts w:eastAsia="华文中宋" w:cs="Times New Roman"/>
          <w:b w:val="0"/>
          <w:bCs/>
          <w:color w:val="auto"/>
          <w:kern w:val="0"/>
        </w:rPr>
      </w:pPr>
      <w:bookmarkStart w:id="2" w:name="_Toc522711755"/>
      <w:bookmarkStart w:id="3" w:name="_Toc523477612"/>
      <w:bookmarkStart w:id="4" w:name="_Toc521933277"/>
      <w:r>
        <w:rPr>
          <w:rFonts w:hint="eastAsia" w:eastAsia="华文中宋" w:cs="Times New Roman"/>
          <w:bCs/>
          <w:color w:val="auto"/>
          <w:kern w:val="0"/>
        </w:rPr>
        <w:t>中国科学院二期进馆档案实体数量统计表</w:t>
      </w:r>
      <w:bookmarkEnd w:id="2"/>
      <w:bookmarkEnd w:id="3"/>
      <w:bookmarkEnd w:id="4"/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-686435</wp:posOffset>
                </wp:positionH>
                <wp:positionV relativeFrom="paragraph">
                  <wp:posOffset>221615</wp:posOffset>
                </wp:positionV>
                <wp:extent cx="1002665" cy="1300480"/>
                <wp:effectExtent l="3175" t="4445" r="3810" b="0"/>
                <wp:wrapNone/>
                <wp:docPr id="93" name="Group 1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2665" cy="1300480"/>
                          <a:chOff x="370" y="2024"/>
                          <a:chExt cx="1780" cy="1000"/>
                        </a:xfrm>
                      </wpg:grpSpPr>
                      <wps:wsp>
                        <wps:cNvPr id="358" name="__TH_L7"/>
                        <wps:cNvCnPr>
                          <a:cxnSpLocks noChangeShapeType="1"/>
                        </wps:cNvCnPr>
                        <wps:spPr bwMode="auto">
                          <a:xfrm>
                            <a:off x="370" y="2024"/>
                            <a:ext cx="1780" cy="293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59" name="__TH_L8"/>
                        <wps:cNvCnPr>
                          <a:cxnSpLocks noChangeShapeType="1"/>
                        </wps:cNvCnPr>
                        <wps:spPr bwMode="auto">
                          <a:xfrm>
                            <a:off x="370" y="2024"/>
                            <a:ext cx="1172" cy="53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60" name="__TH_B119"/>
                        <wps:cNvSpPr txBox="1">
                          <a:spLocks noChangeArrowheads="1"/>
                        </wps:cNvSpPr>
                        <wps:spPr bwMode="auto">
                          <a:xfrm>
                            <a:off x="1290" y="2024"/>
                            <a:ext cx="253" cy="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1" name="__TH_B1210"/>
                        <wps:cNvSpPr txBox="1">
                          <a:spLocks noChangeArrowheads="1"/>
                        </wps:cNvSpPr>
                        <wps:spPr bwMode="auto">
                          <a:xfrm>
                            <a:off x="1702" y="2093"/>
                            <a:ext cx="222" cy="1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2" name="__TH_B2111"/>
                        <wps:cNvSpPr txBox="1">
                          <a:spLocks noChangeArrowheads="1"/>
                        </wps:cNvSpPr>
                        <wps:spPr bwMode="auto">
                          <a:xfrm>
                            <a:off x="1010" y="2190"/>
                            <a:ext cx="220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3" name="__TH_B2212"/>
                        <wps:cNvSpPr txBox="1">
                          <a:spLocks noChangeArrowheads="1"/>
                        </wps:cNvSpPr>
                        <wps:spPr bwMode="auto">
                          <a:xfrm>
                            <a:off x="1394" y="2317"/>
                            <a:ext cx="259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4" name="__TH_B3113"/>
                        <wps:cNvSpPr txBox="1">
                          <a:spLocks noChangeArrowheads="1"/>
                        </wps:cNvSpPr>
                        <wps:spPr bwMode="auto">
                          <a:xfrm>
                            <a:off x="501" y="2265"/>
                            <a:ext cx="242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类类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5" name="__TH_B3214"/>
                        <wps:cNvSpPr txBox="1">
                          <a:spLocks noChangeArrowheads="1"/>
                        </wps:cNvSpPr>
                        <wps:spPr bwMode="auto">
                          <a:xfrm>
                            <a:off x="789" y="2416"/>
                            <a:ext cx="287" cy="1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别别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9" o:spid="_x0000_s1026" o:spt="203" style="position:absolute;left:0pt;margin-left:-54.05pt;margin-top:17.45pt;height:102.4pt;width:78.95pt;z-index:251678720;mso-width-relative:page;mso-height-relative:page;" coordorigin="370,2024" o:gfxdata="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">
                <o:lock v:ext="edit" aspectratio="f"/>
                <v:line id="__TH_L7" o:spid="_x0000_s1026" o:spt="20" style="position:absolute;left:370;top:2024;height:293;width:1780;" filled="f" stroked="t" coordsize="21600,21600" o:gfxdata="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K0NNa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5pt" color="#000000" joinstyle="round"/>
                  <v:imagedata o:title=""/>
                  <o:lock v:ext="edit" aspectratio="f"/>
                </v:line>
                <v:line id="__TH_L8" o:spid="_x0000_s1026" o:spt="20" style="position:absolute;left:370;top:2024;height:535;width:1172;" filled="f" stroked="t" coordsize="21600,21600" o:gfxdata="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34kU2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5pt" color="#000000" joinstyle="round"/>
                  <v:imagedata o:title=""/>
                  <o:lock v:ext="edit" aspectratio="f"/>
                </v:line>
                <v:shape id="__TH_B119" o:spid="_x0000_s1026" o:spt="202" type="#_x0000_t202" style="position:absolute;left:1290;top:2024;height:167;width:253;" filled="f" stroked="f" coordsize="21600,21600" o:gfxdata="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15vdI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</w:rPr>
                          <w:t>年</w:t>
                        </w:r>
                      </w:p>
                    </w:txbxContent>
                  </v:textbox>
                </v:shape>
                <v:shape id="__TH_B1210" o:spid="_x0000_s1026" o:spt="202" type="#_x0000_t202" style="position:absolute;left:1702;top:2093;height:136;width:222;" filled="f" stroked="f" coordsize="21600,21600" o:gfxdata="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jXeLi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度度</w:t>
                        </w:r>
                      </w:p>
                    </w:txbxContent>
                  </v:textbox>
                </v:shape>
                <v:shape id="__TH_B2111" o:spid="_x0000_s1026" o:spt="202" type="#_x0000_t202" style="position:absolute;left:1010;top:2190;height:125;width:220;" filled="f" stroked="f" coordsize="21600,21600" o:gfxdata="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AXmz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数数</w:t>
                        </w:r>
                      </w:p>
                    </w:txbxContent>
                  </v:textbox>
                </v:shape>
                <v:shape id="__TH_B2212" o:spid="_x0000_s1026" o:spt="202" type="#_x0000_t202" style="position:absolute;left:1394;top:2317;height:125;width:259;" filled="f" stroked="f" coordsize="21600,21600" o:gfxdata="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0lDV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量量</w:t>
                        </w:r>
                      </w:p>
                    </w:txbxContent>
                  </v:textbox>
                </v:shape>
                <v:shape id="__TH_B3113" o:spid="_x0000_s1026" o:spt="202" type="#_x0000_t202" style="position:absolute;left:501;top:2265;height:125;width:242;" filled="f" stroked="f" coordsize="21600,21600" o:gfxdata="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ig2y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类类</w:t>
                        </w:r>
                      </w:p>
                    </w:txbxContent>
                  </v:textbox>
                </v:shape>
                <v:shape id="__TH_B3214" o:spid="_x0000_s1026" o:spt="202" type="#_x0000_t202" style="position:absolute;left:789;top:2416;height:131;width:287;" filled="f" stroked="f" coordsize="21600,21600" o:gfxdata="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fsfru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别别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Start w:id="5" w:name="_GoBack"/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-866140</wp:posOffset>
                </wp:positionH>
                <wp:positionV relativeFrom="paragraph">
                  <wp:posOffset>212090</wp:posOffset>
                </wp:positionV>
                <wp:extent cx="1002665" cy="1174115"/>
                <wp:effectExtent l="0" t="0" r="0" b="0"/>
                <wp:wrapNone/>
                <wp:docPr id="94" name="Group 1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2665" cy="1174115"/>
                          <a:chOff x="3" y="20242"/>
                          <a:chExt cx="1000" cy="1000"/>
                        </a:xfrm>
                      </wpg:grpSpPr>
                      <wps:wsp>
                        <wps:cNvPr id="367" name="__TH_L7"/>
                        <wps:cNvCnPr>
                          <a:cxnSpLocks noChangeShapeType="1"/>
                        </wps:cNvCnPr>
                        <wps:spPr bwMode="auto">
                          <a:xfrm>
                            <a:off x="3" y="20"/>
                            <a:ext cx="18" cy="3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68" name="__TH_L8"/>
                        <wps:cNvCnPr>
                          <a:cxnSpLocks noChangeShapeType="1"/>
                        </wps:cNvCnPr>
                        <wps:spPr bwMode="auto">
                          <a:xfrm>
                            <a:off x="3" y="20"/>
                            <a:ext cx="12" cy="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69" name="__TH_B119"/>
                        <wps:cNvSpPr txBox="1">
                          <a:spLocks noChangeArrowheads="1"/>
                        </wps:cNvSpPr>
                        <wps:spPr bwMode="auto">
                          <a:xfrm>
                            <a:off x="12" y="20"/>
                            <a:ext cx="3" cy="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年年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0" name="__TH_B1210"/>
                        <wps:cNvSpPr txBox="1">
                          <a:spLocks noChangeArrowheads="1"/>
                        </wps:cNvSpPr>
                        <wps:spPr bwMode="auto">
                          <a:xfrm>
                            <a:off x="17" y="20"/>
                            <a:ext cx="2" cy="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74" name="__TH_B2111"/>
                        <wps:cNvSpPr txBox="1">
                          <a:spLocks noChangeArrowheads="1"/>
                        </wps:cNvSpPr>
                        <wps:spPr bwMode="auto">
                          <a:xfrm>
                            <a:off x="10" y="21"/>
                            <a:ext cx="2" cy="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6" name="__TH_B2212"/>
                        <wps:cNvSpPr txBox="1">
                          <a:spLocks noChangeArrowheads="1"/>
                        </wps:cNvSpPr>
                        <wps:spPr bwMode="auto">
                          <a:xfrm>
                            <a:off x="13" y="23"/>
                            <a:ext cx="3" cy="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量量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7" name="__TH_B3113"/>
                        <wps:cNvSpPr txBox="1">
                          <a:spLocks noChangeArrowheads="1"/>
                        </wps:cNvSpPr>
                        <wps:spPr bwMode="auto">
                          <a:xfrm>
                            <a:off x="5" y="22"/>
                            <a:ext cx="2" cy="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类类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8" name="__TH_B3214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24"/>
                            <a:ext cx="3" cy="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别别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66" o:spid="_x0000_s1026" o:spt="203" style="position:absolute;left:0pt;margin-left:-68.2pt;margin-top:16.7pt;height:92.45pt;width:78.95pt;z-index:251677696;mso-width-relative:page;mso-height-relative:page;" coordorigin="3,20242" o:gfxdata="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">
                <o:lock v:ext="edit" aspectratio="f"/>
                <v:line id="__TH_L7" o:spid="_x0000_s1026" o:spt="20" style="position:absolute;left:3;top:20;height:3;width:18;" filled="f" stroked="t" coordsize="21600,21600" o:gfxdata="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1Hahm8AAAA&#10;3AAAAA8AAAAAAAAAAQAgAAAAIgAAAGRycy9kb3ducmV2LnhtbFBLAQIUABQAAAAIAIdO4kAzLwWe&#10;OwAAADkAAAAQAAAAAAAAAAEAIAAAAAsBAABkcnMvc2hhcGV4bWwueG1sUEsFBgAAAAAGAAYAWwEA&#10;ALUDAAAAAA==&#10;">
                  <v:fill on="f" focussize="0,0"/>
                  <v:stroke weight="0.5pt" color="#000000" joinstyle="round"/>
                  <v:imagedata o:title=""/>
                  <o:lock v:ext="edit" aspectratio="f"/>
                </v:line>
                <v:line id="__TH_L8" o:spid="_x0000_s1026" o:spt="20" style="position:absolute;left:3;top:20;height:5;width:12;" filled="f" stroked="t" coordsize="21600,21600" o:gfxdata="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zY/mu5AAAA3AAA&#10;AA8AAAAAAAAAAQAgAAAAIgAAAGRycy9kb3ducmV2LnhtbFBLAQIUABQAAAAIAIdO4kAzLwWeOwAA&#10;ADkAAAAQAAAAAAAAAAEAIAAAAAgBAABkcnMvc2hhcGV4bWwueG1sUEsFBgAAAAAGAAYAWwEAALID&#10;AAAAAA==&#10;">
                  <v:fill on="f" focussize="0,0"/>
                  <v:stroke weight="0.5pt" color="#000000" joinstyle="round"/>
                  <v:imagedata o:title=""/>
                  <o:lock v:ext="edit" aspectratio="f"/>
                </v:line>
                <v:shape id="__TH_B119" o:spid="_x0000_s1026" o:spt="202" type="#_x0000_t202" style="position:absolute;left:12;top:20;height:1;width:3;" filled="f" stroked="f" coordsize="21600,21600" o:gfxdata="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ahdL6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</w:rPr>
                          <w:t>年年</w:t>
                        </w:r>
                      </w:p>
                    </w:txbxContent>
                  </v:textbox>
                </v:shape>
                <v:shape id="__TH_B1210" o:spid="_x0000_s1026" o:spt="202" type="#_x0000_t202" style="position:absolute;left:17;top:20;height:2;width:2;" filled="f" stroked="f" coordsize="21600,21600" o:gfxdata="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JCS/6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度度</w:t>
                        </w:r>
                      </w:p>
                    </w:txbxContent>
                  </v:textbox>
                </v:shape>
                <v:shape id="__TH_B2111" o:spid="_x0000_s1026" o:spt="202" type="#_x0000_t202" style="position:absolute;left:10;top:21;height:2;width:2;" filled="f" stroked="f" coordsize="21600,21600" o:gfxdata="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15Tf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数数</w:t>
                        </w:r>
                      </w:p>
                    </w:txbxContent>
                  </v:textbox>
                </v:shape>
                <v:shape id="__TH_B2212" o:spid="_x0000_s1026" o:spt="202" type="#_x0000_t202" style="position:absolute;left:13;top:23;height:1;width:3;" filled="f" stroked="f" coordsize="21600,21600" o:gfxdata="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SstO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量量</w:t>
                        </w:r>
                      </w:p>
                    </w:txbxContent>
                  </v:textbox>
                </v:shape>
                <v:shape id="__TH_B3113" o:spid="_x0000_s1026" o:spt="202" type="#_x0000_t202" style="position:absolute;left:5;top:22;height:1;width:2;" filled="f" stroked="f" coordsize="21600,21600" o:gfxdata="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vgEX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类类</w:t>
                        </w:r>
                      </w:p>
                    </w:txbxContent>
                  </v:textbox>
                </v:shape>
                <v:shape id="__TH_B3214" o:spid="_x0000_s1026" o:spt="202" type="#_x0000_t202" style="position:absolute;left:7;top:24;height:1;width:3;" filled="f" stroked="f" coordsize="21600,21600" o:gfxdata="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p/hQC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napToGrid w:val="0"/>
                          <w:rPr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00"/>
                            <w:sz w:val="20"/>
                            <w:szCs w:val="20"/>
                          </w:rPr>
                          <w:t>别别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5"/>
      <w:r>
        <w:rPr>
          <w:rFonts w:hint="eastAsia"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  <w:t>（文书档案）</w:t>
      </w:r>
    </w:p>
    <w:tbl>
      <w:tblPr>
        <w:tblStyle w:val="4"/>
        <w:tblW w:w="1614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5"/>
        <w:gridCol w:w="727"/>
        <w:gridCol w:w="726"/>
        <w:gridCol w:w="726"/>
        <w:gridCol w:w="726"/>
        <w:gridCol w:w="726"/>
        <w:gridCol w:w="726"/>
        <w:gridCol w:w="726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28"/>
        <w:gridCol w:w="7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1565" w:type="dxa"/>
            <w:vMerge w:val="restart"/>
            <w:vAlign w:val="center"/>
          </w:tcPr>
          <w:p>
            <w:pPr>
              <w:widowControl/>
              <w:ind w:firstLine="822" w:firstLineChars="341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53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1981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1982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1983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4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1984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1985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1986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1987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1988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1989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89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1990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565" w:type="dxa"/>
            <w:vMerge w:val="continue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6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76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综合管理类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党群工作类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科研管理类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外事工作类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人事工作类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教育工作类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财务与资产</w:t>
            </w:r>
          </w:p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管理类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基建、行政与</w:t>
            </w:r>
          </w:p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后勤工作类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所属企业类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7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rPr>
          <w:rFonts w:ascii="Times New Roman" w:hAnsi="Times New Roman" w:eastAsia="楷体_GB2312" w:cs="Times New Roman"/>
          <w:sz w:val="24"/>
          <w:szCs w:val="24"/>
        </w:rPr>
      </w:pPr>
      <w:r>
        <w:rPr>
          <w:rFonts w:hint="eastAsia" w:ascii="Times New Roman" w:hAnsi="Times New Roman" w:eastAsia="楷体_GB2312" w:cs="Times New Roman"/>
          <w:sz w:val="24"/>
          <w:szCs w:val="24"/>
        </w:rPr>
        <w:t>注：类别可根据实际情况调整。</w:t>
      </w: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  <w:t>中国科学院二期进馆档案实体数量统计表</w:t>
      </w:r>
    </w:p>
    <w:p>
      <w:pPr>
        <w:jc w:val="center"/>
        <w:rPr>
          <w:rFonts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  <w:t>（科研课题档案）</w:t>
      </w:r>
    </w:p>
    <w:tbl>
      <w:tblPr>
        <w:tblStyle w:val="4"/>
        <w:tblW w:w="157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843"/>
        <w:gridCol w:w="709"/>
        <w:gridCol w:w="709"/>
        <w:gridCol w:w="972"/>
        <w:gridCol w:w="2441"/>
        <w:gridCol w:w="1614"/>
        <w:gridCol w:w="1696"/>
        <w:gridCol w:w="1276"/>
        <w:gridCol w:w="99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1843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项目来源</w:t>
            </w:r>
          </w:p>
        </w:tc>
        <w:tc>
          <w:tcPr>
            <w:tcW w:w="709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立项年度</w:t>
            </w:r>
          </w:p>
        </w:tc>
        <w:tc>
          <w:tcPr>
            <w:tcW w:w="709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结项年度</w:t>
            </w:r>
          </w:p>
        </w:tc>
        <w:tc>
          <w:tcPr>
            <w:tcW w:w="972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子课题数量</w:t>
            </w:r>
          </w:p>
        </w:tc>
        <w:tc>
          <w:tcPr>
            <w:tcW w:w="2441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子课题名称</w:t>
            </w:r>
          </w:p>
        </w:tc>
        <w:tc>
          <w:tcPr>
            <w:tcW w:w="1614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所属学科</w:t>
            </w:r>
          </w:p>
        </w:tc>
        <w:tc>
          <w:tcPr>
            <w:tcW w:w="1696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获奖奖项名称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颁奖单位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档案数量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 w:val="continue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卷数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7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41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55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总</w:t>
            </w: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计</w:t>
            </w:r>
          </w:p>
        </w:tc>
        <w:tc>
          <w:tcPr>
            <w:tcW w:w="11260" w:type="dxa"/>
            <w:gridSpan w:val="8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134" w:right="1418" w:bottom="1134" w:left="1418" w:header="851" w:footer="992" w:gutter="0"/>
          <w:cols w:space="720" w:num="1"/>
          <w:docGrid w:linePitch="312" w:charSpace="0"/>
        </w:sectPr>
      </w:pP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  <w:t>中国科学院二期进馆档案实体数量统计表</w:t>
      </w:r>
    </w:p>
    <w:p>
      <w:pPr>
        <w:jc w:val="center"/>
        <w:rPr>
          <w:rFonts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  <w:t>（声像档案）</w:t>
      </w:r>
    </w:p>
    <w:tbl>
      <w:tblPr>
        <w:tblStyle w:val="4"/>
        <w:tblW w:w="1617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9"/>
        <w:gridCol w:w="729"/>
        <w:gridCol w:w="728"/>
        <w:gridCol w:w="728"/>
        <w:gridCol w:w="728"/>
        <w:gridCol w:w="728"/>
        <w:gridCol w:w="728"/>
        <w:gridCol w:w="728"/>
        <w:gridCol w:w="730"/>
        <w:gridCol w:w="730"/>
        <w:gridCol w:w="730"/>
        <w:gridCol w:w="730"/>
        <w:gridCol w:w="730"/>
        <w:gridCol w:w="730"/>
        <w:gridCol w:w="730"/>
        <w:gridCol w:w="730"/>
        <w:gridCol w:w="730"/>
        <w:gridCol w:w="730"/>
        <w:gridCol w:w="730"/>
        <w:gridCol w:w="730"/>
        <w:gridCol w:w="728"/>
        <w:gridCol w:w="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0" w:type="dxa"/>
          <w:trHeight w:val="682" w:hRule="atLeast"/>
          <w:jc w:val="center"/>
        </w:trPr>
        <w:tc>
          <w:tcPr>
            <w:tcW w:w="1569" w:type="dxa"/>
            <w:vMerge w:val="restart"/>
            <w:vAlign w:val="center"/>
          </w:tcPr>
          <w:p>
            <w:pPr>
              <w:widowControl/>
              <w:ind w:firstLine="959" w:firstLineChars="341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/>
                <w:bCs/>
                <w:color w:val="000000"/>
                <w:kern w:val="0"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-60325</wp:posOffset>
                      </wp:positionH>
                      <wp:positionV relativeFrom="paragraph">
                        <wp:posOffset>7620</wp:posOffset>
                      </wp:positionV>
                      <wp:extent cx="1002665" cy="1449070"/>
                      <wp:effectExtent l="3810" t="4445" r="3175" b="0"/>
                      <wp:wrapNone/>
                      <wp:docPr id="97" name="Group 1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02665" cy="1449070"/>
                                <a:chOff x="370" y="2024"/>
                                <a:chExt cx="1780" cy="1000"/>
                              </a:xfrm>
                            </wpg:grpSpPr>
                            <wps:wsp>
                              <wps:cNvPr id="580" name="__TH_L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780" cy="29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581" name="__TH_L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172" cy="5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582" name="__TH_B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90" y="2024"/>
                                  <a:ext cx="253" cy="16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</w:rPr>
                                      <w:t>年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3" name="__TH_B12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02" y="2093"/>
                                  <a:ext cx="222" cy="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度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4" name="__TH_B2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10" y="2190"/>
                                  <a:ext cx="220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数数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5" name="__TH_B22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94" y="2317"/>
                                  <a:ext cx="259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量量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6" name="__TH_B31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01" y="2265"/>
                                  <a:ext cx="242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类类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87" name="__TH_B32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89" y="2416"/>
                                  <a:ext cx="287" cy="13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别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198" o:spid="_x0000_s1026" o:spt="203" style="position:absolute;left:0pt;margin-left:-4.75pt;margin-top:0.6pt;height:114.1pt;width:78.95pt;z-index:251679744;mso-width-relative:page;mso-height-relative:page;" coordorigin="370,2024" o:gfxdata="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">
                      <o:lock v:ext="edit" aspectratio="f"/>
                      <v:line id="__TH_L7" o:spid="_x0000_s1026" o:spt="20" style="position:absolute;left:370;top:2024;height:293;width:1780;" filled="f" stroked="t" coordsize="21600,21600" o:gfxdata="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Tp1m+5AAAA3AAA&#10;AA8AAAAAAAAAAQAgAAAAIgAAAGRycy9kb3ducmV2LnhtbFBLAQIUABQAAAAIAIdO4kAzLwWeOwAA&#10;ADkAAAAQAAAAAAAAAAEAIAAAAAgBAABkcnMvc2hhcGV4bWwueG1sUEsFBgAAAAAGAAYAWwEAALID&#10;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line id="__TH_L8" o:spid="_x0000_s1026" o:spt="20" style="position:absolute;left:370;top:2024;height:535;width:1172;" filled="f" stroked="t" coordsize="21600,21600" o:gfxdata="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e6Vz9LsAAADc&#10;AAAADwAAAAAAAAABACAAAAAiAAAAZHJzL2Rvd25yZXYueG1sUEsBAhQAFAAAAAgAh07iQDMvBZ47&#10;AAAAOQAAABAAAAAAAAAAAQAgAAAACgEAAGRycy9zaGFwZXhtbC54bWxQSwUGAAAAAAYABgBbAQAA&#10;tAMAAAAA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9" o:spid="_x0000_s1026" o:spt="202" type="#_x0000_t202" style="position:absolute;left:1290;top:2024;height:167;width:253;" filled="f" stroked="f" coordsize="21600,21600" o:gfxdata="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kLCzb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</w:t>
                              </w:r>
                            </w:p>
                          </w:txbxContent>
                        </v:textbox>
                      </v:shape>
                      <v:shape id="__TH_B1210" o:spid="_x0000_s1026" o:spt="202" type="#_x0000_t202" style="position:absolute;left:1702;top:2093;height:136;width:222;" filled="f" stroked="f" coordsize="21600,21600" o:gfxdata="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EOZ1a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</w:t>
                              </w:r>
                            </w:p>
                          </w:txbxContent>
                        </v:textbox>
                      </v:shape>
                      <v:shape id="__TH_B2111" o:spid="_x0000_s1026" o:spt="202" type="#_x0000_t202" style="position:absolute;left:1010;top:2190;height:125;width:220;" filled="f" stroked="f" coordsize="21600,21600" o:gfxdata="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7n/yK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数数</w:t>
                              </w:r>
                            </w:p>
                          </w:txbxContent>
                        </v:textbox>
                      </v:shape>
                      <v:shape id="__TH_B2212" o:spid="_x0000_s1026" o:spt="202" type="#_x0000_t202" style="position:absolute;left:1394;top:2317;height:125;width:259;" filled="f" stroked="f" coordsize="21600,21600" o:gfxdata="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ataub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量量</w:t>
                              </w:r>
                            </w:p>
                          </w:txbxContent>
                        </v:textbox>
                      </v:shape>
                      <v:shape id="__TH_B3113" o:spid="_x0000_s1026" o:spt="202" type="#_x0000_t202" style="position:absolute;left:501;top:2265;height:125;width:242;" filled="f" stroked="f" coordsize="21600,21600" o:gfxdata="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XnEzr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类类</w:t>
                              </w:r>
                            </w:p>
                          </w:txbxContent>
                        </v:textbox>
                      </v:shape>
                      <v:shape id="__TH_B3214" o:spid="_x0000_s1026" o:spt="202" type="#_x0000_t202" style="position:absolute;left:789;top:2416;height:131;width:287;" filled="f" stroked="f" coordsize="21600,21600" o:gfxdata="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41YVW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Times New Roman" w:hAnsi="Times New Roman" w:eastAsia="黑体" w:cs="Times New Roman"/>
                <w:b/>
                <w:bCs/>
                <w:color w:val="000000"/>
                <w:kern w:val="0"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50165</wp:posOffset>
                      </wp:positionV>
                      <wp:extent cx="1002665" cy="1174115"/>
                      <wp:effectExtent l="0" t="0" r="0" b="0"/>
                      <wp:wrapNone/>
                      <wp:docPr id="98" name="组合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02665" cy="1174115"/>
                                <a:chOff x="3" y="20242"/>
                                <a:chExt cx="1000" cy="1000"/>
                              </a:xfrm>
                            </wpg:grpSpPr>
                            <wps:wsp>
                              <wps:cNvPr id="589" name="__TH_L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" y="20"/>
                                  <a:ext cx="18" cy="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590" name="__TH_L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" y="20"/>
                                  <a:ext cx="12" cy="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591" name="__TH_B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" y="20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</w:rPr>
                                      <w:t>年年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2" name="__TH_B12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" y="20"/>
                                  <a:ext cx="2" cy="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度度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3" name="__TH_B2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" y="21"/>
                                  <a:ext cx="2" cy="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数数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4" name="__TH_B22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" y="23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量量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5" name="__TH_B31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" y="22"/>
                                  <a:ext cx="2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类类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96" name="__TH_B32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" y="24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别别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组合 10" o:spid="_x0000_s1026" o:spt="203" style="position:absolute;left:0pt;margin-left:-6.3pt;margin-top:3.95pt;height:92.45pt;width:78.95pt;z-index:251674624;mso-width-relative:page;mso-height-relative:page;" coordorigin="3,20242" o:gfxdata="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">
                      <o:lock v:ext="edit" aspectratio="f"/>
                      <v:line id="__TH_L7" o:spid="_x0000_s1026" o:spt="20" style="position:absolute;left:3;top:20;height:3;width:18;" filled="f" stroked="t" coordsize="21600,21600" o:gfxdata="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XTf/K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line id="__TH_L8" o:spid="_x0000_s1026" o:spt="20" style="position:absolute;left:3;top:20;height:5;width:12;" filled="f" stroked="t" coordsize="21600,21600" o:gfxdata="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EwQLK5AAAA3AAA&#10;AA8AAAAAAAAAAQAgAAAAIgAAAGRycy9kb3ducmV2LnhtbFBLAQIUABQAAAAIAIdO4kAzLwWeOwAA&#10;ADkAAAAQAAAAAAAAAAEAIAAAAAgBAABkcnMvc2hhcGV4bWwueG1sUEsFBgAAAAAGAAYAWwEAALID&#10;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9" o:spid="_x0000_s1026" o:spt="202" type="#_x0000_t202" style="position:absolute;left:12;top:20;height:1;width:3;" filled="f" stroked="f" coordsize="21600,21600" o:gfxdata="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tJyme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年年</w:t>
                              </w:r>
                            </w:p>
                          </w:txbxContent>
                        </v:textbox>
                      </v:shape>
                      <v:shape id="__TH_B1210" o:spid="_x0000_s1026" o:spt="202" type="#_x0000_t202" style="position:absolute;left:17;top:20;height:2;width:2;" filled="f" stroked="f" coordsize="21600,21600" o:gfxdata="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ubVBC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度度</w:t>
                              </w:r>
                            </w:p>
                          </w:txbxContent>
                        </v:textbox>
                      </v:shape>
                      <v:shape id="__TH_B2111" o:spid="_x0000_s1026" o:spt="202" type="#_x0000_t202" style="position:absolute;left:10;top:21;height:2;width:2;" filled="f" stroked="f" coordsize="21600,21600" o:gfxdata="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TX8Yu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数数</w:t>
                              </w:r>
                            </w:p>
                          </w:txbxContent>
                        </v:textbox>
                      </v:shape>
                      <v:shape id="__TH_B2212" o:spid="_x0000_s1026" o:spt="202" type="#_x0000_t202" style="position:absolute;left:13;top:23;height:1;width:3;" filled="f" stroked="f" coordsize="21600,21600" o:gfxdata="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s+af+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量量</w:t>
                              </w:r>
                            </w:p>
                          </w:txbxContent>
                        </v:textbox>
                      </v:shape>
                      <v:shape id="__TH_B3113" o:spid="_x0000_s1026" o:spt="202" type="#_x0000_t202" style="position:absolute;left:5;top:22;height:1;width:2;" filled="f" stroked="f" coordsize="21600,21600" o:gfxdata="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RyzGS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类类</w:t>
                              </w:r>
                            </w:p>
                          </w:txbxContent>
                        </v:textbox>
                      </v:shape>
                      <v:shape id="__TH_B3214" o:spid="_x0000_s1026" o:spt="202" type="#_x0000_t202" style="position:absolute;left:7;top:24;height:1;width:3;" filled="f" stroked="f" coordsize="21600,21600" o:gfxdata="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SgUhO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别别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1457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1981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1982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1983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8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1984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1985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1986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1987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1988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1989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1990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569" w:type="dxa"/>
            <w:vMerge w:val="continue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册数</w:t>
            </w: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张数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56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照片档案</w:t>
            </w: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1569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1905</wp:posOffset>
                      </wp:positionV>
                      <wp:extent cx="995680" cy="1558290"/>
                      <wp:effectExtent l="3810" t="4445" r="10160" b="0"/>
                      <wp:wrapNone/>
                      <wp:docPr id="99" name="Group 2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95680" cy="1558290"/>
                                <a:chOff x="370" y="2024"/>
                                <a:chExt cx="1780" cy="1000"/>
                              </a:xfrm>
                            </wpg:grpSpPr>
                            <wps:wsp>
                              <wps:cNvPr id="598" name="__TH_L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780" cy="29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599" name="__TH_L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172" cy="5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600" name="__TH_B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90" y="2024"/>
                                  <a:ext cx="253" cy="16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</w:rPr>
                                      <w:t>年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1" name="__TH_B12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02" y="2093"/>
                                  <a:ext cx="222" cy="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度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2" name="__TH_B2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10" y="2190"/>
                                  <a:ext cx="220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数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3" name="__TH_B22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94" y="2317"/>
                                  <a:ext cx="259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量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5" name="__TH_B31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01" y="2265"/>
                                  <a:ext cx="242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类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06" name="__TH_B32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89" y="2416"/>
                                  <a:ext cx="287" cy="13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别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207" o:spid="_x0000_s1026" o:spt="203" style="position:absolute;left:0pt;margin-left:-5.75pt;margin-top:0.15pt;height:122.7pt;width:78.4pt;z-index:251680768;mso-width-relative:page;mso-height-relative:page;" coordorigin="370,2024" o:gfxdata="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">
                      <o:lock v:ext="edit" aspectratio="f"/>
                      <v:line id="__TH_L7" o:spid="_x0000_s1026" o:spt="20" style="position:absolute;left:370;top:2024;height:293;width:1780;" filled="f" stroked="t" coordsize="21600,21600" o:gfxdata="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9GTLS5AAAA3AAA&#10;AA8AAAAAAAAAAQAgAAAAIgAAAGRycy9kb3ducmV2LnhtbFBLAQIUABQAAAAIAIdO4kAzLwWeOwAA&#10;ADkAAAAQAAAAAAAAAAEAIAAAAAgBAABkcnMvc2hhcGV4bWwueG1sUEsFBgAAAAAGAAYAWwEAALID&#10;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line id="__TH_L8" o:spid="_x0000_s1026" o:spt="20" style="position:absolute;left:370;top:2024;height:535;width:1172;" filled="f" stroked="t" coordsize="21600,21600" o:gfxdata="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AK6S+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9" o:spid="_x0000_s1026" o:spt="202" type="#_x0000_t202" style="position:absolute;left:1290;top:2024;height:167;width:253;" filled="f" stroked="f" coordsize="21600,21600" o:gfxdata="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cqmwe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</w:t>
                              </w:r>
                            </w:p>
                          </w:txbxContent>
                        </v:textbox>
                      </v:shape>
                      <v:shape id="__TH_B1210" o:spid="_x0000_s1026" o:spt="202" type="#_x0000_t202" style="position:absolute;left:1702;top:2093;height:136;width:222;" filled="f" stroked="f" coordsize="21600,21600" o:gfxdata="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GY+nL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</w:t>
                              </w:r>
                            </w:p>
                          </w:txbxContent>
                        </v:textbox>
                      </v:shape>
                      <v:shape id="__TH_B2111" o:spid="_x0000_s1026" o:spt="202" type="#_x0000_t202" style="position:absolute;left:1010;top:2190;height:125;width:220;" filled="f" stroked="f" coordsize="21600,21600" o:gfxdata="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+LSg67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</w:t>
                              </w:r>
                            </w:p>
                          </w:txbxContent>
                        </v:textbox>
                      </v:shape>
                      <v:shape id="__TH_B2212" o:spid="_x0000_s1026" o:spt="202" type="#_x0000_t202" style="position:absolute;left:1394;top:2317;height:125;width:259;" filled="f" stroked="f" coordsize="21600,21600" o:gfxdata="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/gFcL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</w:t>
                              </w:r>
                            </w:p>
                          </w:txbxContent>
                        </v:textbox>
                      </v:shape>
                      <v:shape id="__TH_B3113" o:spid="_x0000_s1026" o:spt="202" type="#_x0000_t202" style="position:absolute;left:501;top:2265;height:125;width:242;" filled="f" stroked="f" coordsize="21600,21600" o:gfxdata="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104n7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</w:t>
                              </w:r>
                            </w:p>
                          </w:txbxContent>
                        </v:textbox>
                      </v:shape>
                      <v:shape id="__TH_B3214" o:spid="_x0000_s1026" o:spt="202" type="#_x0000_t202" style="position:absolute;left:789;top:2416;height:131;width:287;" filled="f" stroked="f" coordsize="21600,21600" o:gfxdata="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4+m6L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-73660</wp:posOffset>
                      </wp:positionH>
                      <wp:positionV relativeFrom="paragraph">
                        <wp:posOffset>84455</wp:posOffset>
                      </wp:positionV>
                      <wp:extent cx="1002665" cy="1153795"/>
                      <wp:effectExtent l="0" t="0" r="0" b="0"/>
                      <wp:wrapNone/>
                      <wp:docPr id="100" name="Group 2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02665" cy="1153795"/>
                                <a:chOff x="3" y="20242"/>
                                <a:chExt cx="1000" cy="1000"/>
                              </a:xfrm>
                            </wpg:grpSpPr>
                            <wps:wsp>
                              <wps:cNvPr id="385" name="__TH_L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" y="20"/>
                                  <a:ext cx="18" cy="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386" name="__TH_L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" y="20"/>
                                  <a:ext cx="12" cy="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387" name="__TH_B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" y="20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</w:rPr>
                                      <w:t>年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88" name="__TH_B12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" y="20"/>
                                  <a:ext cx="2" cy="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度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89" name="__TH_B2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" y="21"/>
                                  <a:ext cx="2" cy="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数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0" name="__TH_B22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" y="23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量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1" name="__TH_B31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" y="22"/>
                                  <a:ext cx="2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类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2" name="__TH_B32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" y="24"/>
                                  <a:ext cx="3" cy="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别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248" o:spid="_x0000_s1026" o:spt="203" style="position:absolute;left:0pt;margin-left:-5.8pt;margin-top:6.65pt;height:90.85pt;width:78.95pt;z-index:251675648;mso-width-relative:page;mso-height-relative:page;" coordorigin="3,20242" o:gfxdata="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">
                      <o:lock v:ext="edit" aspectratio="f"/>
                      <v:line id="__TH_L7" o:spid="_x0000_s1026" o:spt="20" style="position:absolute;left:3;top:20;height:3;width:18;" filled="f" stroked="t" coordsize="21600,21600" o:gfxdata="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LVtw+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line id="__TH_L8" o:spid="_x0000_s1026" o:spt="20" style="position:absolute;left:3;top:20;height:5;width:12;" filled="f" stroked="t" coordsize="21600,21600" o:gfxdata="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IHKXi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9" o:spid="_x0000_s1026" o:spt="202" type="#_x0000_t202" style="position:absolute;left:12;top:20;height:1;width:3;" filled="f" stroked="f" coordsize="21600,21600" o:gfxdata="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h+o62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年</w:t>
                              </w:r>
                            </w:p>
                          </w:txbxContent>
                        </v:textbox>
                      </v:shape>
                      <v:shape id="__TH_B1210" o:spid="_x0000_s1026" o:spt="202" type="#_x0000_t202" style="position:absolute;left:17;top:20;height:2;width:2;" filled="f" stroked="f" coordsize="21600,21600" o:gfxdata="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nhN9+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度</w:t>
                              </w:r>
                            </w:p>
                          </w:txbxContent>
                        </v:textbox>
                      </v:shape>
                      <v:shape id="__TH_B2111" o:spid="_x0000_s1026" o:spt="202" type="#_x0000_t202" style="position:absolute;left:10;top:21;height:2;width:2;" filled="f" stroked="f" coordsize="21600,21600" o:gfxdata="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q2SRL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</w:t>
                              </w:r>
                            </w:p>
                          </w:txbxContent>
                        </v:textbox>
                      </v:shape>
                      <v:shape id="__TH_B2212" o:spid="_x0000_s1026" o:spt="202" type="#_x0000_t202" style="position:absolute;left:13;top:23;height:1;width:3;" filled="f" stroked="f" coordsize="21600,21600" o:gfxdata="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4k6tBLsAAADc&#10;AAAADwAAAAAAAAABACAAAAAiAAAAZHJzL2Rvd25yZXYueG1sUEsBAhQAFAAAAAgAh07iQDMvBZ47&#10;AAAAOQAAABAAAAAAAAAAAQAgAAAACgEAAGRycy9zaGFwZXhtbC54bWxQSwUGAAAAAAYABgBbAQAA&#10;tA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量</w:t>
                              </w:r>
                            </w:p>
                          </w:txbxContent>
                        </v:textbox>
                      </v:shape>
                      <v:shape id="__TH_B3113" o:spid="_x0000_s1026" o:spt="202" type="#_x0000_t202" style="position:absolute;left:5;top:22;height:1;width:2;" filled="f" stroked="f" coordsize="21600,21600" o:gfxdata="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0CCJ+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</w:t>
                              </w:r>
                            </w:p>
                          </w:txbxContent>
                        </v:textbox>
                      </v:shape>
                      <v:shape id="__TH_B3214" o:spid="_x0000_s1026" o:spt="202" type="#_x0000_t202" style="position:absolute;left:7;top:24;height:1;width:3;" filled="f" stroked="f" coordsize="21600,21600" o:gfxdata="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3Qlui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1981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1982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1983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5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1984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1985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1986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1987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1988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6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1989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年</w:t>
            </w:r>
          </w:p>
        </w:tc>
        <w:tc>
          <w:tcPr>
            <w:tcW w:w="1478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1990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  <w:szCs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569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盒数</w:t>
            </w: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56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音频档案</w:t>
            </w: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56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视频档案</w:t>
            </w: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156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72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8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134" w:right="1418" w:bottom="1134" w:left="1418" w:header="851" w:footer="992" w:gutter="0"/>
          <w:cols w:space="720" w:num="1"/>
          <w:docGrid w:linePitch="312" w:charSpace="0"/>
        </w:sectPr>
      </w:pP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中宋" w:cs="Times New Roman"/>
          <w:b/>
          <w:bCs/>
          <w:color w:val="000000"/>
          <w:kern w:val="0"/>
          <w:sz w:val="32"/>
          <w:szCs w:val="32"/>
        </w:rPr>
        <w:t>中国科学院二期进馆档案实体数量统计表</w:t>
      </w:r>
    </w:p>
    <w:p>
      <w:pPr>
        <w:jc w:val="center"/>
        <w:rPr>
          <w:rFonts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color w:val="000000"/>
          <w:kern w:val="0"/>
          <w:sz w:val="28"/>
          <w:szCs w:val="28"/>
        </w:rPr>
        <w:t>（著名人物档案）</w:t>
      </w:r>
    </w:p>
    <w:tbl>
      <w:tblPr>
        <w:tblStyle w:val="4"/>
        <w:tblW w:w="7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9"/>
        <w:gridCol w:w="1597"/>
        <w:gridCol w:w="1767"/>
        <w:gridCol w:w="17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ind w:firstLine="959" w:firstLineChars="341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/>
                <w:bCs/>
                <w:color w:val="000000"/>
                <w:kern w:val="0"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13335</wp:posOffset>
                      </wp:positionV>
                      <wp:extent cx="791845" cy="1210945"/>
                      <wp:effectExtent l="2540" t="4445" r="634365" b="0"/>
                      <wp:wrapNone/>
                      <wp:docPr id="101" name="组合 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91845" cy="1210945"/>
                                <a:chOff x="370" y="2024"/>
                                <a:chExt cx="1000" cy="1000"/>
                              </a:xfrm>
                            </wpg:grpSpPr>
                            <wps:wsp>
                              <wps:cNvPr id="394" name="__TH_L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780" cy="293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395" name="__TH_L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70" y="2024"/>
                                  <a:ext cx="1172" cy="5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396" name="__TH_B1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90" y="2024"/>
                                  <a:ext cx="253" cy="16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</w:rPr>
                                      <w:t>全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7" name="__TH_B121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702" y="2093"/>
                                  <a:ext cx="222" cy="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宗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398" name="__TH_B211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10" y="2190"/>
                                  <a:ext cx="220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件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00" name="__TH_B221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94" y="2317"/>
                                  <a:ext cx="259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数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02" name="__TH_B31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01" y="2265"/>
                                  <a:ext cx="242" cy="1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类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03" name="__TH_B321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89" y="2416"/>
                                  <a:ext cx="287" cy="13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  <w:rPr>
                                        <w:color w:val="00000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color w:val="000000"/>
                                        <w:sz w:val="20"/>
                                        <w:szCs w:val="20"/>
                                      </w:rPr>
                                      <w:t>别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组合 19" o:spid="_x0000_s1026" o:spt="203" style="position:absolute;left:0pt;margin-left:-4.55pt;margin-top:1.05pt;height:95.35pt;width:62.35pt;z-index:251676672;mso-width-relative:page;mso-height-relative:page;" coordorigin="370,2024" o:gfxdata="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">
                      <o:lock v:ext="edit" aspectratio="f"/>
                      <v:line id="__TH_L7" o:spid="_x0000_s1026" o:spt="20" style="position:absolute;left:370;top:2024;height:293;width:1780;" filled="f" stroked="t" coordsize="21600,21600" o:gfxdata="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hAhEm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line id="__TH_L8" o:spid="_x0000_s1026" o:spt="20" style="position:absolute;left:370;top:2024;height:535;width:1172;" filled="f" stroked="t" coordsize="21600,21600" o:gfxdata="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cMIdK8AAAA&#10;3AAAAA8AAAAAAAAAAQAgAAAAIgAAAGRycy9kb3ducmV2LnhtbFBLAQIUABQAAAAIAIdO4kAzLwWe&#10;OwAAADkAAAAQAAAAAAAAAAEAIAAAAAsBAABkcnMvc2hhcGV4bWwueG1sUEsFBgAAAAAGAAYAWwEA&#10;ALU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9" o:spid="_x0000_s1026" o:spt="202" type="#_x0000_t202" style="position:absolute;left:1290;top:2024;height:167;width:253;" filled="f" stroked="f" coordsize="21600,21600" o:gfxdata="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LrkOu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</w:rPr>
                                <w:t>全</w:t>
                              </w:r>
                            </w:p>
                          </w:txbxContent>
                        </v:textbox>
                      </v:shape>
                      <v:shape id="__TH_B1210" o:spid="_x0000_s1026" o:spt="202" type="#_x0000_t202" style="position:absolute;left:1702;top:2093;height:136;width:222;" filled="f" stroked="f" coordsize="21600,21600" o:gfxdata="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ac1cL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宗</w:t>
                              </w:r>
                            </w:p>
                          </w:txbxContent>
                        </v:textbox>
                      </v:shape>
                      <v:shape id="__TH_B2111" o:spid="_x0000_s1026" o:spt="202" type="#_x0000_t202" style="position:absolute;left:1010;top:2190;height:125;width:220;" filled="f" stroked="f" coordsize="21600,21600" o:gfxdata="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DihArsAAADc&#10;AAAADwAAAAAAAAABACAAAAAiAAAAZHJzL2Rvd25yZXYueG1sUEsBAhQAFAAAAAgAh07iQDMvBZ47&#10;AAAAOQAAABAAAAAAAAAAAQAgAAAACgEAAGRycy9zaGFwZXhtbC54bWxQSwUGAAAAAAYABgBbAQAA&#10;tA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件</w:t>
                              </w:r>
                            </w:p>
                          </w:txbxContent>
                        </v:textbox>
                      </v:shape>
                      <v:shape id="__TH_B2212" o:spid="_x0000_s1026" o:spt="202" type="#_x0000_t202" style="position:absolute;left:1394;top:2317;height:125;width:259;" filled="f" stroked="f" coordsize="21600,21600" o:gfxdata="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u715rsAAADc&#10;AAAADwAAAAAAAAABACAAAAAiAAAAZHJzL2Rvd25yZXYueG1sUEsBAhQAFAAAAAgAh07iQDMvBZ47&#10;AAAAOQAAABAAAAAAAAAAAQAgAAAACgEAAGRycy9zaGFwZXhtbC54bWxQSwUGAAAAAAYABgBbAQAA&#10;tA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数</w:t>
                              </w:r>
                            </w:p>
                          </w:txbxContent>
                        </v:textbox>
                      </v:shape>
                      <v:shape id="__TH_B3113" o:spid="_x0000_s1026" o:spt="202" type="#_x0000_t202" style="position:absolute;left:501;top:2265;height:125;width:242;" filled="f" stroked="f" coordsize="21600,21600" o:gfxdata="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XDOCr4A&#10;AADcAAAADwAAAAAAAAABACAAAAAiAAAAZHJzL2Rvd25yZXYueG1sUEsBAhQAFAAAAAgAh07iQDMv&#10;BZ47AAAAOQAAABAAAAAAAAAAAQAgAAAADQEAAGRycy9zaGFwZXhtbC54bWxQSwUGAAAAAAYABgBb&#10;AQAAtwMAAAAA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类</w:t>
                              </w:r>
                            </w:p>
                          </w:txbxContent>
                        </v:textbox>
                      </v:shape>
                      <v:shape id="__TH_B3214" o:spid="_x0000_s1026" o:spt="202" type="#_x0000_t202" style="position:absolute;left:789;top:2416;height:131;width:287;" filled="f" stroked="f" coordsize="21600,21600" o:gfxdata="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o8a5G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  <w:rPr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/>
                                  <w:sz w:val="20"/>
                                  <w:szCs w:val="20"/>
                                </w:rPr>
                                <w:t>别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15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黄秉维</w:t>
            </w: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生平传记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音像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证书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信件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手稿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著作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新闻报道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逝世后形成的材料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其他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221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159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pStyle w:val="2"/>
        <w:spacing w:before="120"/>
        <w:rPr>
          <w:rFonts w:cs="Times New Roman"/>
          <w:color w:val="auto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bookmarkEnd w:id="1"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731435"/>
    <w:rsid w:val="4173143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2018-09-17T01:42:00Z</dcterms:created>
  <dc:creator>CY</dc:creator>
  <cp:lastModifiedBy>CY</cp:lastModifiedBy>
  <dcterms:modified xsi:type="dcterms:W3CDTF">2018-09-17T01:47:45Z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